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051" w:rsidRPr="009C6F50" w:rsidRDefault="00C00C06" w:rsidP="00C6117B">
      <w:pPr>
        <w:jc w:val="center"/>
        <w:rPr>
          <w:rFonts w:ascii="Arial Black" w:hAnsi="Arial Black"/>
          <w:color w:val="17365D" w:themeColor="text2" w:themeShade="BF"/>
          <w:sz w:val="44"/>
          <w:szCs w:val="44"/>
        </w:rPr>
      </w:pPr>
      <w:r>
        <w:rPr>
          <w:rFonts w:ascii="Arial Black" w:hAnsi="Arial Black"/>
          <w:color w:val="17365D" w:themeColor="text2" w:themeShade="BF"/>
          <w:sz w:val="44"/>
          <w:szCs w:val="44"/>
        </w:rPr>
        <w:t>Understanding Complex Needs in Your C</w:t>
      </w:r>
      <w:bookmarkStart w:id="0" w:name="_GoBack"/>
      <w:bookmarkEnd w:id="0"/>
      <w:r w:rsidR="00C6117B">
        <w:rPr>
          <w:rFonts w:ascii="Arial Black" w:hAnsi="Arial Black"/>
          <w:color w:val="17365D" w:themeColor="text2" w:themeShade="BF"/>
          <w:sz w:val="44"/>
          <w:szCs w:val="44"/>
        </w:rPr>
        <w:t>lassroom</w:t>
      </w:r>
    </w:p>
    <w:p w:rsidR="00832051" w:rsidRDefault="00832051" w:rsidP="00832051">
      <w:pPr>
        <w:jc w:val="center"/>
        <w:rPr>
          <w:sz w:val="44"/>
          <w:szCs w:val="44"/>
        </w:rPr>
      </w:pPr>
    </w:p>
    <w:p w:rsidR="00832051" w:rsidRPr="00B958F7" w:rsidRDefault="00832051" w:rsidP="00832051">
      <w:pPr>
        <w:jc w:val="center"/>
        <w:rPr>
          <w:b/>
          <w:sz w:val="32"/>
          <w:szCs w:val="32"/>
        </w:rPr>
      </w:pPr>
      <w:r w:rsidRPr="00B958F7">
        <w:rPr>
          <w:b/>
          <w:sz w:val="32"/>
          <w:szCs w:val="32"/>
        </w:rPr>
        <w:t>Wednesday 13</w:t>
      </w:r>
      <w:r w:rsidRPr="00B958F7">
        <w:rPr>
          <w:b/>
          <w:sz w:val="32"/>
          <w:szCs w:val="32"/>
          <w:vertAlign w:val="superscript"/>
        </w:rPr>
        <w:t>th</w:t>
      </w:r>
      <w:r w:rsidRPr="00B958F7">
        <w:rPr>
          <w:b/>
          <w:sz w:val="32"/>
          <w:szCs w:val="32"/>
        </w:rPr>
        <w:t xml:space="preserve"> January 2016</w:t>
      </w:r>
    </w:p>
    <w:p w:rsidR="00832051" w:rsidRPr="009C6F50" w:rsidRDefault="00C6117B" w:rsidP="00C6117B">
      <w:pPr>
        <w:tabs>
          <w:tab w:val="left" w:pos="2693"/>
        </w:tabs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ab/>
      </w:r>
    </w:p>
    <w:p w:rsidR="00832051" w:rsidRPr="009C6F50" w:rsidRDefault="00832051" w:rsidP="00832051">
      <w:pPr>
        <w:rPr>
          <w:rFonts w:asciiTheme="minorHAnsi" w:hAnsiTheme="minorHAnsi" w:cstheme="minorHAnsi"/>
          <w:sz w:val="32"/>
          <w:szCs w:val="32"/>
          <w:lang w:val="en-US"/>
        </w:rPr>
      </w:pPr>
      <w:r w:rsidRPr="009C6F50">
        <w:rPr>
          <w:rFonts w:asciiTheme="minorHAnsi" w:hAnsiTheme="minorHAnsi" w:cstheme="minorHAnsi"/>
          <w:sz w:val="32"/>
          <w:szCs w:val="32"/>
        </w:rPr>
        <w:t xml:space="preserve">Children entering Education are becoming increasing complex. </w:t>
      </w:r>
      <w:r w:rsidRPr="009C6F50">
        <w:rPr>
          <w:rFonts w:asciiTheme="minorHAnsi" w:hAnsiTheme="minorHAnsi" w:cstheme="minorHAnsi"/>
          <w:sz w:val="32"/>
          <w:szCs w:val="32"/>
          <w:lang w:val="en-US"/>
        </w:rPr>
        <w:t xml:space="preserve">We have to </w:t>
      </w:r>
      <w:r w:rsidR="00C6117B">
        <w:rPr>
          <w:rFonts w:asciiTheme="minorHAnsi" w:hAnsiTheme="minorHAnsi" w:cstheme="minorHAnsi"/>
          <w:sz w:val="32"/>
          <w:szCs w:val="32"/>
          <w:lang w:val="en-US"/>
        </w:rPr>
        <w:t>evolve practice</w:t>
      </w:r>
      <w:r w:rsidRPr="009C6F50">
        <w:rPr>
          <w:rFonts w:asciiTheme="minorHAnsi" w:hAnsiTheme="minorHAnsi" w:cstheme="minorHAnsi"/>
          <w:sz w:val="32"/>
          <w:szCs w:val="32"/>
          <w:lang w:val="en-US"/>
        </w:rPr>
        <w:t xml:space="preserve"> which embraces these children as effective learners.</w:t>
      </w:r>
    </w:p>
    <w:p w:rsidR="00C6117B" w:rsidRPr="00B958F7" w:rsidRDefault="00C6117B" w:rsidP="00C6117B">
      <w:pPr>
        <w:numPr>
          <w:ilvl w:val="0"/>
          <w:numId w:val="11"/>
        </w:numPr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</w:pPr>
      <w:r w:rsidRPr="00B958F7"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  <w:t>ADHD</w:t>
      </w:r>
    </w:p>
    <w:p w:rsidR="00C6117B" w:rsidRDefault="00C6117B" w:rsidP="00832051">
      <w:pPr>
        <w:numPr>
          <w:ilvl w:val="0"/>
          <w:numId w:val="11"/>
        </w:numPr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</w:pPr>
      <w:r w:rsidRPr="00B958F7"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  <w:t>Autism</w:t>
      </w:r>
    </w:p>
    <w:p w:rsidR="00C6117B" w:rsidRPr="00B958F7" w:rsidRDefault="00C6117B" w:rsidP="00C6117B">
      <w:pPr>
        <w:numPr>
          <w:ilvl w:val="0"/>
          <w:numId w:val="11"/>
        </w:numPr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</w:pPr>
      <w:r w:rsidRPr="00B958F7"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  <w:t>Growing numbers of children surviving premature birth</w:t>
      </w:r>
    </w:p>
    <w:p w:rsidR="00832051" w:rsidRDefault="00C6117B" w:rsidP="00832051">
      <w:pPr>
        <w:numPr>
          <w:ilvl w:val="0"/>
          <w:numId w:val="11"/>
        </w:numPr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</w:pPr>
      <w:r w:rsidRPr="00B958F7"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  <w:t>Fetal Alcohol Spectrum Disorders.</w:t>
      </w:r>
    </w:p>
    <w:p w:rsidR="00C6117B" w:rsidRPr="00C6117B" w:rsidRDefault="00C6117B" w:rsidP="00C6117B">
      <w:pPr>
        <w:ind w:left="720"/>
        <w:rPr>
          <w:rFonts w:asciiTheme="minorHAnsi" w:hAnsiTheme="minorHAnsi" w:cstheme="minorHAnsi"/>
          <w:b/>
          <w:color w:val="17365D" w:themeColor="text2" w:themeShade="BF"/>
          <w:sz w:val="32"/>
          <w:szCs w:val="32"/>
          <w:lang w:val="en-US"/>
        </w:rPr>
      </w:pPr>
    </w:p>
    <w:p w:rsidR="00832051" w:rsidRDefault="00832051" w:rsidP="00832051">
      <w:pPr>
        <w:rPr>
          <w:rFonts w:asciiTheme="minorHAnsi" w:hAnsiTheme="minorHAnsi" w:cstheme="minorHAnsi"/>
          <w:sz w:val="32"/>
          <w:szCs w:val="32"/>
          <w:lang w:val="en-US"/>
        </w:rPr>
      </w:pPr>
      <w:r w:rsidRPr="009C6F50">
        <w:rPr>
          <w:rFonts w:asciiTheme="minorHAnsi" w:hAnsiTheme="minorHAnsi" w:cstheme="minorHAnsi"/>
          <w:sz w:val="32"/>
          <w:szCs w:val="32"/>
          <w:lang w:val="en-US"/>
        </w:rPr>
        <w:t>This day will focus, through interactive dialogue and practical investigations how to blend inquiry into everyday practice, and how this will build a ‘finding out culture’ for practice in Special Educational N</w:t>
      </w:r>
      <w:r w:rsidR="00C6117B">
        <w:rPr>
          <w:rFonts w:asciiTheme="minorHAnsi" w:hAnsiTheme="minorHAnsi" w:cstheme="minorHAnsi"/>
          <w:sz w:val="32"/>
          <w:szCs w:val="32"/>
          <w:lang w:val="en-US"/>
        </w:rPr>
        <w:t>eeds.</w:t>
      </w:r>
    </w:p>
    <w:p w:rsidR="00C6117B" w:rsidRDefault="00C6117B" w:rsidP="00832051">
      <w:pPr>
        <w:rPr>
          <w:rFonts w:asciiTheme="minorHAnsi" w:hAnsiTheme="minorHAnsi" w:cstheme="minorHAnsi"/>
          <w:sz w:val="32"/>
          <w:szCs w:val="32"/>
          <w:lang w:val="en-US"/>
        </w:rPr>
      </w:pPr>
    </w:p>
    <w:p w:rsidR="00832051" w:rsidRPr="00C6117B" w:rsidRDefault="00C6117B" w:rsidP="00C6117B">
      <w:pPr>
        <w:spacing w:line="276" w:lineRule="auto"/>
        <w:rPr>
          <w:rFonts w:asciiTheme="minorHAnsi" w:hAnsiTheme="minorHAnsi" w:cstheme="minorHAnsi"/>
          <w:b/>
          <w:i/>
          <w:sz w:val="32"/>
          <w:szCs w:val="32"/>
          <w:lang w:val="en-US"/>
        </w:rPr>
      </w:pPr>
      <w:r w:rsidRPr="00C6117B">
        <w:rPr>
          <w:rFonts w:asciiTheme="minorHAnsi" w:hAnsiTheme="minorHAnsi" w:cstheme="minorHAnsi"/>
          <w:b/>
          <w:sz w:val="32"/>
          <w:szCs w:val="32"/>
          <w:lang w:val="en-US"/>
        </w:rPr>
        <w:t xml:space="preserve">Presenter: </w:t>
      </w:r>
      <w:r w:rsidRPr="00C6117B">
        <w:rPr>
          <w:rFonts w:asciiTheme="minorHAnsi" w:hAnsiTheme="minorHAnsi" w:cstheme="minorHAnsi"/>
          <w:b/>
          <w:i/>
          <w:sz w:val="32"/>
          <w:szCs w:val="32"/>
          <w:lang w:val="en-US"/>
        </w:rPr>
        <w:t>Professor Barry Carpenter, OBE, PhD.</w:t>
      </w:r>
    </w:p>
    <w:p w:rsidR="00832051" w:rsidRPr="00C6117B" w:rsidRDefault="00832051" w:rsidP="00C6117B">
      <w:pPr>
        <w:spacing w:line="276" w:lineRule="auto"/>
        <w:rPr>
          <w:rFonts w:asciiTheme="minorHAnsi" w:hAnsiTheme="minorHAnsi" w:cstheme="minorHAnsi"/>
          <w:sz w:val="32"/>
          <w:szCs w:val="32"/>
          <w:u w:val="single"/>
        </w:rPr>
      </w:pPr>
      <w:r w:rsidRPr="009C6F50">
        <w:rPr>
          <w:rFonts w:asciiTheme="minorHAnsi" w:hAnsiTheme="minorHAnsi" w:cstheme="minorHAnsi"/>
          <w:sz w:val="32"/>
          <w:szCs w:val="32"/>
        </w:rPr>
        <w:t xml:space="preserve">9.30am – 2.45pm. </w:t>
      </w:r>
      <w:r w:rsidR="009F0244" w:rsidRPr="00B958F7">
        <w:rPr>
          <w:rFonts w:asciiTheme="minorHAnsi" w:hAnsiTheme="minorHAnsi" w:cstheme="minorHAnsi"/>
          <w:u w:val="single"/>
        </w:rPr>
        <w:t>(Please do not arrive before 9.20am if you would like to park on-site)</w:t>
      </w:r>
    </w:p>
    <w:p w:rsidR="009F0244" w:rsidRPr="009C6F50" w:rsidRDefault="00832051" w:rsidP="00C6117B">
      <w:pPr>
        <w:spacing w:line="276" w:lineRule="auto"/>
        <w:rPr>
          <w:rFonts w:asciiTheme="minorHAnsi" w:hAnsiTheme="minorHAnsi" w:cstheme="minorHAnsi"/>
          <w:sz w:val="32"/>
          <w:szCs w:val="32"/>
        </w:rPr>
      </w:pPr>
      <w:r w:rsidRPr="009C6F50">
        <w:rPr>
          <w:rFonts w:asciiTheme="minorHAnsi" w:hAnsiTheme="minorHAnsi" w:cstheme="minorHAnsi"/>
          <w:sz w:val="32"/>
          <w:szCs w:val="32"/>
        </w:rPr>
        <w:t>Cost £95 including lunch.</w:t>
      </w:r>
    </w:p>
    <w:p w:rsidR="00832051" w:rsidRPr="009C6F50" w:rsidRDefault="00C6117B" w:rsidP="00832051">
      <w:pPr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sz w:val="32"/>
          <w:szCs w:val="32"/>
        </w:rPr>
        <w:t xml:space="preserve"> </w:t>
      </w:r>
    </w:p>
    <w:p w:rsidR="00832051" w:rsidRPr="009C6F50" w:rsidRDefault="00832051" w:rsidP="00C6117B">
      <w:pPr>
        <w:rPr>
          <w:rFonts w:asciiTheme="minorHAnsi" w:hAnsiTheme="minorHAnsi" w:cstheme="minorHAnsi"/>
          <w:sz w:val="32"/>
          <w:szCs w:val="32"/>
        </w:rPr>
      </w:pPr>
      <w:r w:rsidRPr="009C6F50">
        <w:rPr>
          <w:rFonts w:asciiTheme="minorHAnsi" w:hAnsiTheme="minorHAnsi" w:cstheme="minorHAnsi"/>
          <w:sz w:val="32"/>
          <w:szCs w:val="32"/>
        </w:rPr>
        <w:t xml:space="preserve">Participants need to bring an </w:t>
      </w:r>
      <w:proofErr w:type="spellStart"/>
      <w:r w:rsidRPr="009C6F50">
        <w:rPr>
          <w:rFonts w:asciiTheme="minorHAnsi" w:hAnsiTheme="minorHAnsi" w:cstheme="minorHAnsi"/>
          <w:sz w:val="32"/>
          <w:szCs w:val="32"/>
        </w:rPr>
        <w:t>Ipad</w:t>
      </w:r>
      <w:proofErr w:type="spellEnd"/>
      <w:r w:rsidRPr="009C6F50">
        <w:rPr>
          <w:rFonts w:asciiTheme="minorHAnsi" w:hAnsiTheme="minorHAnsi" w:cstheme="minorHAnsi"/>
          <w:sz w:val="32"/>
          <w:szCs w:val="32"/>
        </w:rPr>
        <w:t xml:space="preserve"> or Laptop and a case study in note form of a child they work with who has complex needs.</w:t>
      </w:r>
    </w:p>
    <w:p w:rsidR="009F0244" w:rsidRPr="009C6F50" w:rsidRDefault="009F0244" w:rsidP="00C6117B">
      <w:pPr>
        <w:rPr>
          <w:rFonts w:asciiTheme="minorHAnsi" w:hAnsiTheme="minorHAnsi" w:cstheme="minorHAnsi"/>
          <w:sz w:val="32"/>
          <w:szCs w:val="32"/>
        </w:rPr>
      </w:pPr>
    </w:p>
    <w:p w:rsidR="00832051" w:rsidRDefault="00832051" w:rsidP="00C6117B">
      <w:pPr>
        <w:rPr>
          <w:sz w:val="32"/>
          <w:szCs w:val="32"/>
        </w:rPr>
      </w:pPr>
      <w:r w:rsidRPr="009C6F50">
        <w:rPr>
          <w:rFonts w:asciiTheme="minorHAnsi" w:hAnsiTheme="minorHAnsi" w:cstheme="minorHAnsi"/>
          <w:sz w:val="32"/>
          <w:szCs w:val="32"/>
        </w:rPr>
        <w:t xml:space="preserve">Places are limited </w:t>
      </w:r>
      <w:r w:rsidR="00386DBA">
        <w:rPr>
          <w:rFonts w:asciiTheme="minorHAnsi" w:hAnsiTheme="minorHAnsi" w:cstheme="minorHAnsi"/>
          <w:sz w:val="32"/>
          <w:szCs w:val="32"/>
        </w:rPr>
        <w:t xml:space="preserve">to 12 </w:t>
      </w:r>
      <w:r w:rsidRPr="009C6F50">
        <w:rPr>
          <w:rFonts w:asciiTheme="minorHAnsi" w:hAnsiTheme="minorHAnsi" w:cstheme="minorHAnsi"/>
          <w:sz w:val="32"/>
          <w:szCs w:val="32"/>
        </w:rPr>
        <w:t>so please book quickly.</w:t>
      </w:r>
    </w:p>
    <w:p w:rsidR="0079111D" w:rsidRDefault="0079111D" w:rsidP="006D69F3">
      <w:pPr>
        <w:tabs>
          <w:tab w:val="left" w:pos="2085"/>
        </w:tabs>
      </w:pPr>
    </w:p>
    <w:p w:rsidR="00832051" w:rsidRPr="009C6F50" w:rsidRDefault="009C6F50" w:rsidP="006D69F3">
      <w:pPr>
        <w:tabs>
          <w:tab w:val="left" w:pos="2085"/>
        </w:tabs>
        <w:rPr>
          <w:sz w:val="28"/>
        </w:rPr>
      </w:pPr>
      <w:r w:rsidRPr="009C6F50">
        <w:rPr>
          <w:sz w:val="28"/>
        </w:rPr>
        <w:t>To book a place please email</w:t>
      </w:r>
      <w:r w:rsidR="00832051" w:rsidRPr="009C6F50">
        <w:rPr>
          <w:sz w:val="28"/>
        </w:rPr>
        <w:t>:</w:t>
      </w:r>
      <w:r w:rsidRPr="009C6F50">
        <w:rPr>
          <w:sz w:val="28"/>
        </w:rPr>
        <w:t xml:space="preserve"> </w:t>
      </w:r>
      <w:r w:rsidRPr="009C6F50">
        <w:rPr>
          <w:color w:val="0070C0"/>
          <w:sz w:val="28"/>
        </w:rPr>
        <w:t>info@innovationteachingschool.org</w:t>
      </w:r>
    </w:p>
    <w:sectPr w:rsidR="00832051" w:rsidRPr="009C6F50" w:rsidSect="00C6117B">
      <w:footerReference w:type="default" r:id="rId9"/>
      <w:headerReference w:type="first" r:id="rId10"/>
      <w:footerReference w:type="first" r:id="rId11"/>
      <w:pgSz w:w="11900" w:h="16840" w:code="9"/>
      <w:pgMar w:top="891" w:right="1021" w:bottom="567" w:left="1021" w:header="510" w:footer="833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051" w:rsidRDefault="00832051">
      <w:r>
        <w:separator/>
      </w:r>
    </w:p>
  </w:endnote>
  <w:endnote w:type="continuationSeparator" w:id="0">
    <w:p w:rsidR="00832051" w:rsidRDefault="00832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1A3C" w:rsidRDefault="006D69F3">
    <w:pPr>
      <w:pStyle w:val="Footer"/>
    </w:pPr>
    <w:r>
      <w:rPr>
        <w:noProof/>
        <w:lang w:eastAsia="en-GB"/>
      </w:rPr>
      <mc:AlternateContent>
        <mc:Choice Requires="wpg">
          <w:drawing>
            <wp:inline distT="0" distB="0" distL="0" distR="0" wp14:anchorId="30357D56" wp14:editId="0F161ED1">
              <wp:extent cx="2219325" cy="365125"/>
              <wp:effectExtent l="0" t="0" r="9525" b="0"/>
              <wp:docPr id="48" name="Group 4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219325" cy="365125"/>
                        <a:chOff x="0" y="0"/>
                        <a:chExt cx="2219325" cy="365125"/>
                      </a:xfrm>
                    </wpg:grpSpPr>
                    <pic:pic xmlns:pic="http://schemas.openxmlformats.org/drawingml/2006/picture">
                      <pic:nvPicPr>
                        <pic:cNvPr id="45" name="Picture 45" descr="C:\Users\dgardiner.RCSCURRIC.014\Desktop\RHS Logo.pn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24050" y="25400"/>
                          <a:ext cx="295275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6" name="Picture 46" descr="Letterhead Footer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5150" cy="365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id="Group 48" o:spid="_x0000_s1026" style="width:174.75pt;height:28.75pt;mso-position-horizontal-relative:char;mso-position-vertical-relative:line" coordsize="22193,3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5" o:spid="_x0000_s1027" type="#_x0000_t75" style="position:absolute;left:19240;top:254;width:2953;height:2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fwP7DAAAA2wAAAA8AAABkcnMvZG93bnJldi54bWxEj0FrAjEUhO8F/0N4Qm8169qKrkYRpdBT&#10;oerB42Pz3CxuXtYkruu/N4VCj8PMfMMs171tREc+1I4VjEcZCOLS6ZorBcfD59sMRIjIGhvHpOBB&#10;AdarwcsSC+3u/EPdPlYiQTgUqMDE2BZShtKQxTByLXHyzs5bjEn6SmqP9wS3jcyzbCot1pwWDLa0&#10;NVRe9jeroPNnv6nz6zbbfcsyP02CkfOZUq/DfrMAEamP/+G/9pdW8P4Bv1/SD5Cr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F/A/sMAAADbAAAADwAAAAAAAAAAAAAAAACf&#10;AgAAZHJzL2Rvd25yZXYueG1sUEsFBgAAAAAEAAQA9wAAAI8DAAAAAA==&#10;">
                <v:imagedata r:id="rId3" o:title="RHS Logo"/>
                <v:path arrowok="t"/>
              </v:shape>
              <v:shape id="Picture 46" o:spid="_x0000_s1028" type="#_x0000_t75" alt="Letterhead Footer" style="position:absolute;width:18351;height:36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jlZd7BAAAA2wAAAA8AAABkcnMvZG93bnJldi54bWxEj0GLwjAUhO8L/ofwhL2tqe5u0WoUEQSv&#10;uorXR/PaBpuX2sRa/71ZEDwOM/MNs1j1thYdtd44VjAeJSCIc6cNlwqOf9uvKQgfkDXWjknBgzys&#10;loOPBWba3XlP3SGUIkLYZ6igCqHJpPR5RRb9yDXE0StcazFE2ZZSt3iPcFvLSZKk0qLhuFBhQ5uK&#10;8svhZhWcd/X5Oi2CMUVn0xPPyu/fx1qpz2G/noMI1Id3+NXeaQU/Kfx/iT9ALp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jlZd7BAAAA2wAAAA8AAAAAAAAAAAAAAAAAnwIA&#10;AGRycy9kb3ducmV2LnhtbFBLBQYAAAAABAAEAPcAAACNAwAAAAA=&#10;">
                <v:imagedata r:id="rId4" o:title="Letterhead Footer"/>
                <v:path arrowok="t"/>
              </v:shape>
              <w10:anchorlock/>
            </v:group>
          </w:pict>
        </mc:Fallback>
      </mc:AlternateContent>
    </w:r>
    <w:r w:rsidR="00434209"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9F3" w:rsidRDefault="006D69F3">
    <w:pPr>
      <w:pStyle w:val="Footer"/>
    </w:pPr>
    <w:r>
      <w:rPr>
        <w:noProof/>
        <w:lang w:eastAsia="en-GB"/>
      </w:rPr>
      <w:drawing>
        <wp:inline distT="0" distB="0" distL="0" distR="0" wp14:anchorId="615B4885" wp14:editId="05FA0151">
          <wp:extent cx="2225040" cy="365760"/>
          <wp:effectExtent l="0" t="0" r="3810" b="0"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3657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C6117B">
      <w:t xml:space="preserve">              </w:t>
    </w:r>
    <w:r w:rsidR="00B958F7">
      <w:rPr>
        <w:noProof/>
        <w:lang w:eastAsia="en-GB"/>
      </w:rPr>
      <w:drawing>
        <wp:inline distT="0" distB="0" distL="0" distR="0" wp14:anchorId="63114296" wp14:editId="28345D3E">
          <wp:extent cx="1009402" cy="670411"/>
          <wp:effectExtent l="0" t="0" r="63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26028" cy="681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58F7">
      <w:t xml:space="preserve">   </w:t>
    </w:r>
    <w:r w:rsidR="00C6117B">
      <w:rPr>
        <w:noProof/>
        <w:lang w:eastAsia="en-GB"/>
      </w:rPr>
      <w:drawing>
        <wp:inline distT="0" distB="0" distL="0" distR="0">
          <wp:extent cx="1840177" cy="936937"/>
          <wp:effectExtent l="0" t="0" r="8255" b="0"/>
          <wp:docPr id="7" name="Picture 7" descr="T:\School Administration\Templates\School Logo\New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:\School Administration\Templates\School Logo\New logo.BMP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283" cy="936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051" w:rsidRDefault="00832051">
      <w:r>
        <w:separator/>
      </w:r>
    </w:p>
  </w:footnote>
  <w:footnote w:type="continuationSeparator" w:id="0">
    <w:p w:rsidR="00832051" w:rsidRDefault="008320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69F3" w:rsidRDefault="009C6F50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5EA8F1D8" wp14:editId="1252D4F9">
          <wp:simplePos x="0" y="0"/>
          <wp:positionH relativeFrom="column">
            <wp:posOffset>1242060</wp:posOffset>
          </wp:positionH>
          <wp:positionV relativeFrom="paragraph">
            <wp:posOffset>-193675</wp:posOffset>
          </wp:positionV>
          <wp:extent cx="3486150" cy="1935480"/>
          <wp:effectExtent l="0" t="0" r="0" b="7620"/>
          <wp:wrapTight wrapText="bothSides">
            <wp:wrapPolygon edited="0">
              <wp:start x="0" y="0"/>
              <wp:lineTo x="0" y="21472"/>
              <wp:lineTo x="21482" y="21472"/>
              <wp:lineTo x="21482" y="0"/>
              <wp:lineTo x="0" y="0"/>
            </wp:wrapPolygon>
          </wp:wrapTight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1935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                                                                           </w:t>
    </w:r>
    <w:r w:rsidR="0079111D"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0EC0FE58" wp14:editId="1CEA3E0D">
          <wp:simplePos x="0" y="0"/>
          <wp:positionH relativeFrom="column">
            <wp:posOffset>5066665</wp:posOffset>
          </wp:positionH>
          <wp:positionV relativeFrom="paragraph">
            <wp:posOffset>-190500</wp:posOffset>
          </wp:positionV>
          <wp:extent cx="1514475" cy="1590675"/>
          <wp:effectExtent l="0" t="0" r="9525" b="9525"/>
          <wp:wrapTight wrapText="bothSides">
            <wp:wrapPolygon edited="0">
              <wp:start x="0" y="0"/>
              <wp:lineTo x="0" y="21471"/>
              <wp:lineTo x="21464" y="21471"/>
              <wp:lineTo x="21464" y="0"/>
              <wp:lineTo x="0" y="0"/>
            </wp:wrapPolygon>
          </wp:wrapTight>
          <wp:docPr id="52" name="Picture 52" descr="\\rcscurric.internal\user data\Redirected Folders\dgardiner\Desktop\Address bloc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\\rcscurric.internal\user data\Redirected Folders\dgardiner\Desktop\Address block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4475" cy="159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03313"/>
    <w:multiLevelType w:val="hybridMultilevel"/>
    <w:tmpl w:val="937A374C"/>
    <w:lvl w:ilvl="0" w:tplc="3D76345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CB6B8AE">
      <w:start w:val="1"/>
      <w:numFmt w:val="bullet"/>
      <w:lvlText w:val=""/>
      <w:lvlJc w:val="left"/>
      <w:pPr>
        <w:tabs>
          <w:tab w:val="num" w:pos="1420"/>
        </w:tabs>
        <w:ind w:left="1420" w:hanging="34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07308E"/>
    <w:multiLevelType w:val="hybridMultilevel"/>
    <w:tmpl w:val="3878E5A4"/>
    <w:lvl w:ilvl="0" w:tplc="D9727CD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372C83"/>
    <w:multiLevelType w:val="hybridMultilevel"/>
    <w:tmpl w:val="C5E443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3C4B076">
      <w:start w:val="5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D904D3"/>
    <w:multiLevelType w:val="hybridMultilevel"/>
    <w:tmpl w:val="A9C21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504C45"/>
    <w:multiLevelType w:val="hybridMultilevel"/>
    <w:tmpl w:val="9294BEEA"/>
    <w:lvl w:ilvl="0" w:tplc="08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B845A47"/>
    <w:multiLevelType w:val="hybridMultilevel"/>
    <w:tmpl w:val="3F6C608E"/>
    <w:lvl w:ilvl="0" w:tplc="3D76345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42ECDC6C">
      <w:numFmt w:val="bullet"/>
      <w:lvlText w:val=""/>
      <w:lvlJc w:val="left"/>
      <w:pPr>
        <w:tabs>
          <w:tab w:val="num" w:pos="1800"/>
        </w:tabs>
        <w:ind w:left="1800" w:hanging="720"/>
      </w:pPr>
      <w:rPr>
        <w:rFonts w:ascii="Symbol" w:eastAsia="Times New Roman" w:hAnsi="Symbol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1E20CB5"/>
    <w:multiLevelType w:val="hybridMultilevel"/>
    <w:tmpl w:val="4F746BC6"/>
    <w:lvl w:ilvl="0" w:tplc="D9727CD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A922333"/>
    <w:multiLevelType w:val="hybridMultilevel"/>
    <w:tmpl w:val="25AE1172"/>
    <w:lvl w:ilvl="0" w:tplc="3D76345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1755AE0"/>
    <w:multiLevelType w:val="hybridMultilevel"/>
    <w:tmpl w:val="3FD40336"/>
    <w:lvl w:ilvl="0" w:tplc="3D76345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6D22784"/>
    <w:multiLevelType w:val="hybridMultilevel"/>
    <w:tmpl w:val="1EDE9A2C"/>
    <w:lvl w:ilvl="0" w:tplc="4A34315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00ABD2">
      <w:start w:val="1"/>
      <w:numFmt w:val="bullet"/>
      <w:pStyle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72A4E07"/>
    <w:multiLevelType w:val="hybridMultilevel"/>
    <w:tmpl w:val="16B2FF2C"/>
    <w:lvl w:ilvl="0" w:tplc="42ECDC6C"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3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051"/>
    <w:rsid w:val="00021ACD"/>
    <w:rsid w:val="00025AC0"/>
    <w:rsid w:val="000339E9"/>
    <w:rsid w:val="0005467E"/>
    <w:rsid w:val="000616C6"/>
    <w:rsid w:val="00093509"/>
    <w:rsid w:val="00093B19"/>
    <w:rsid w:val="00096C33"/>
    <w:rsid w:val="000F0769"/>
    <w:rsid w:val="00122CAF"/>
    <w:rsid w:val="00124B49"/>
    <w:rsid w:val="00130C2F"/>
    <w:rsid w:val="001426E0"/>
    <w:rsid w:val="0015318F"/>
    <w:rsid w:val="00180712"/>
    <w:rsid w:val="00184CF7"/>
    <w:rsid w:val="00192002"/>
    <w:rsid w:val="001A779A"/>
    <w:rsid w:val="001D7DD8"/>
    <w:rsid w:val="001F33BF"/>
    <w:rsid w:val="002335B3"/>
    <w:rsid w:val="00243532"/>
    <w:rsid w:val="0027040F"/>
    <w:rsid w:val="002A39B4"/>
    <w:rsid w:val="002B6BCB"/>
    <w:rsid w:val="002C06CA"/>
    <w:rsid w:val="002D43F3"/>
    <w:rsid w:val="002F4840"/>
    <w:rsid w:val="0030350F"/>
    <w:rsid w:val="00313214"/>
    <w:rsid w:val="0031338E"/>
    <w:rsid w:val="00313653"/>
    <w:rsid w:val="00321DAA"/>
    <w:rsid w:val="00322E90"/>
    <w:rsid w:val="00332054"/>
    <w:rsid w:val="00347D23"/>
    <w:rsid w:val="00362E1E"/>
    <w:rsid w:val="00377304"/>
    <w:rsid w:val="00386DBA"/>
    <w:rsid w:val="00386EEA"/>
    <w:rsid w:val="003A1511"/>
    <w:rsid w:val="003D23A5"/>
    <w:rsid w:val="003D7061"/>
    <w:rsid w:val="003E0694"/>
    <w:rsid w:val="003E1A3C"/>
    <w:rsid w:val="003E6B6B"/>
    <w:rsid w:val="003E712D"/>
    <w:rsid w:val="00417250"/>
    <w:rsid w:val="00431B1C"/>
    <w:rsid w:val="00434209"/>
    <w:rsid w:val="00443634"/>
    <w:rsid w:val="004539EF"/>
    <w:rsid w:val="00465529"/>
    <w:rsid w:val="00494D37"/>
    <w:rsid w:val="00495C6E"/>
    <w:rsid w:val="00497F31"/>
    <w:rsid w:val="004A1D1D"/>
    <w:rsid w:val="004C337A"/>
    <w:rsid w:val="004C6A1C"/>
    <w:rsid w:val="004D6953"/>
    <w:rsid w:val="004E7528"/>
    <w:rsid w:val="004F48DF"/>
    <w:rsid w:val="005020CC"/>
    <w:rsid w:val="005237DA"/>
    <w:rsid w:val="00541383"/>
    <w:rsid w:val="00541637"/>
    <w:rsid w:val="00555A93"/>
    <w:rsid w:val="00572A8F"/>
    <w:rsid w:val="00595163"/>
    <w:rsid w:val="005B2A80"/>
    <w:rsid w:val="005C71EF"/>
    <w:rsid w:val="005D7CFE"/>
    <w:rsid w:val="005E0046"/>
    <w:rsid w:val="005E4C24"/>
    <w:rsid w:val="0060397B"/>
    <w:rsid w:val="00621873"/>
    <w:rsid w:val="00627328"/>
    <w:rsid w:val="00662CE2"/>
    <w:rsid w:val="00672F1B"/>
    <w:rsid w:val="00675D0C"/>
    <w:rsid w:val="00693C9D"/>
    <w:rsid w:val="006C41B8"/>
    <w:rsid w:val="006C72F6"/>
    <w:rsid w:val="006D69F3"/>
    <w:rsid w:val="006E5A01"/>
    <w:rsid w:val="0072006D"/>
    <w:rsid w:val="00752EB2"/>
    <w:rsid w:val="007718B1"/>
    <w:rsid w:val="00771999"/>
    <w:rsid w:val="00781F92"/>
    <w:rsid w:val="0079111D"/>
    <w:rsid w:val="007B2720"/>
    <w:rsid w:val="007E59C7"/>
    <w:rsid w:val="007F0399"/>
    <w:rsid w:val="0080190F"/>
    <w:rsid w:val="00825607"/>
    <w:rsid w:val="00832051"/>
    <w:rsid w:val="008527A9"/>
    <w:rsid w:val="008761E4"/>
    <w:rsid w:val="00884102"/>
    <w:rsid w:val="008857D3"/>
    <w:rsid w:val="008944AD"/>
    <w:rsid w:val="008A0B98"/>
    <w:rsid w:val="008A25B4"/>
    <w:rsid w:val="008D1EED"/>
    <w:rsid w:val="008D76CA"/>
    <w:rsid w:val="008F7291"/>
    <w:rsid w:val="009209CE"/>
    <w:rsid w:val="009322B3"/>
    <w:rsid w:val="00983769"/>
    <w:rsid w:val="009C2C71"/>
    <w:rsid w:val="009C6F50"/>
    <w:rsid w:val="009D2CDA"/>
    <w:rsid w:val="009F0244"/>
    <w:rsid w:val="009F0877"/>
    <w:rsid w:val="009F1E68"/>
    <w:rsid w:val="009F5362"/>
    <w:rsid w:val="00A05F48"/>
    <w:rsid w:val="00A2723A"/>
    <w:rsid w:val="00A40E9B"/>
    <w:rsid w:val="00A4766F"/>
    <w:rsid w:val="00A6649C"/>
    <w:rsid w:val="00A837D9"/>
    <w:rsid w:val="00A93A56"/>
    <w:rsid w:val="00AB5969"/>
    <w:rsid w:val="00AD343F"/>
    <w:rsid w:val="00AD5DD2"/>
    <w:rsid w:val="00AE237D"/>
    <w:rsid w:val="00B070DC"/>
    <w:rsid w:val="00B14DE7"/>
    <w:rsid w:val="00B35DF0"/>
    <w:rsid w:val="00B958F7"/>
    <w:rsid w:val="00BA2A5F"/>
    <w:rsid w:val="00BC3290"/>
    <w:rsid w:val="00BD7620"/>
    <w:rsid w:val="00BE4E23"/>
    <w:rsid w:val="00BE765F"/>
    <w:rsid w:val="00BE76DE"/>
    <w:rsid w:val="00C00C06"/>
    <w:rsid w:val="00C1276C"/>
    <w:rsid w:val="00C159B7"/>
    <w:rsid w:val="00C353DE"/>
    <w:rsid w:val="00C36CB1"/>
    <w:rsid w:val="00C36D12"/>
    <w:rsid w:val="00C523FD"/>
    <w:rsid w:val="00C563FB"/>
    <w:rsid w:val="00C6117B"/>
    <w:rsid w:val="00C64F23"/>
    <w:rsid w:val="00C87DBF"/>
    <w:rsid w:val="00CA0792"/>
    <w:rsid w:val="00CA6CC9"/>
    <w:rsid w:val="00CF3073"/>
    <w:rsid w:val="00D0008C"/>
    <w:rsid w:val="00D2141A"/>
    <w:rsid w:val="00D228BC"/>
    <w:rsid w:val="00D64042"/>
    <w:rsid w:val="00D7315B"/>
    <w:rsid w:val="00D87EC8"/>
    <w:rsid w:val="00DB3447"/>
    <w:rsid w:val="00DF12FE"/>
    <w:rsid w:val="00E400C0"/>
    <w:rsid w:val="00E636E5"/>
    <w:rsid w:val="00E6665F"/>
    <w:rsid w:val="00E72ECF"/>
    <w:rsid w:val="00E75964"/>
    <w:rsid w:val="00E97B36"/>
    <w:rsid w:val="00EA22E7"/>
    <w:rsid w:val="00EB17C1"/>
    <w:rsid w:val="00EB3875"/>
    <w:rsid w:val="00EB7462"/>
    <w:rsid w:val="00EC24A6"/>
    <w:rsid w:val="00ED4DF9"/>
    <w:rsid w:val="00EF3519"/>
    <w:rsid w:val="00EF505A"/>
    <w:rsid w:val="00F544C5"/>
    <w:rsid w:val="00F563B9"/>
    <w:rsid w:val="00F64E06"/>
    <w:rsid w:val="00F70898"/>
    <w:rsid w:val="00F711E8"/>
    <w:rsid w:val="00FA7F6C"/>
    <w:rsid w:val="00FC025C"/>
    <w:rsid w:val="00FC703F"/>
    <w:rsid w:val="00FF69A4"/>
    <w:rsid w:val="00FF6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051"/>
    <w:rPr>
      <w:rFonts w:ascii="Cambria" w:eastAsia="MS Mincho" w:hAnsi="Cambria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CF307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0339E9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6E5A01"/>
    <w:pPr>
      <w:keepNext/>
      <w:jc w:val="both"/>
      <w:outlineLvl w:val="3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F5C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F5CB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0008C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6E5A01"/>
    <w:rPr>
      <w:b/>
      <w:bCs/>
      <w:sz w:val="22"/>
      <w:szCs w:val="24"/>
      <w:lang w:val="en-GB"/>
    </w:rPr>
  </w:style>
  <w:style w:type="paragraph" w:styleId="BodyTextIndent3">
    <w:name w:val="Body Text Indent 3"/>
    <w:basedOn w:val="Normal"/>
    <w:link w:val="BodyTextIndent3Char"/>
    <w:unhideWhenUsed/>
    <w:rsid w:val="006E5A01"/>
    <w:pPr>
      <w:ind w:left="720" w:firstLine="720"/>
    </w:pPr>
    <w:rPr>
      <w:sz w:val="22"/>
    </w:rPr>
  </w:style>
  <w:style w:type="character" w:customStyle="1" w:styleId="BodyTextIndent3Char">
    <w:name w:val="Body Text Indent 3 Char"/>
    <w:link w:val="BodyTextIndent3"/>
    <w:rsid w:val="006E5A01"/>
    <w:rPr>
      <w:sz w:val="22"/>
      <w:szCs w:val="24"/>
      <w:lang w:val="en-GB"/>
    </w:rPr>
  </w:style>
  <w:style w:type="character" w:customStyle="1" w:styleId="Heading2Char">
    <w:name w:val="Heading 2 Char"/>
    <w:link w:val="Heading2"/>
    <w:semiHidden/>
    <w:rsid w:val="00CF3073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erChar">
    <w:name w:val="Header Char"/>
    <w:link w:val="Header"/>
    <w:rsid w:val="00CF3073"/>
    <w:rPr>
      <w:sz w:val="24"/>
      <w:szCs w:val="24"/>
      <w:lang w:val="en-GB"/>
    </w:rPr>
  </w:style>
  <w:style w:type="character" w:styleId="Hyperlink">
    <w:name w:val="Hyperlink"/>
    <w:unhideWhenUsed/>
    <w:rsid w:val="00EA22E7"/>
    <w:rPr>
      <w:color w:val="0000FF"/>
      <w:u w:val="single"/>
    </w:rPr>
  </w:style>
  <w:style w:type="paragraph" w:customStyle="1" w:styleId="Bullet">
    <w:name w:val="Bullet"/>
    <w:basedOn w:val="Normal"/>
    <w:rsid w:val="00EA22E7"/>
    <w:pPr>
      <w:numPr>
        <w:ilvl w:val="1"/>
        <w:numId w:val="1"/>
      </w:numPr>
    </w:pPr>
    <w:rPr>
      <w:rFonts w:ascii="Arial" w:hAnsi="Arial"/>
      <w:szCs w:val="20"/>
      <w:lang w:eastAsia="en-GB"/>
    </w:rPr>
  </w:style>
  <w:style w:type="character" w:customStyle="1" w:styleId="Heading3Char">
    <w:name w:val="Heading 3 Char"/>
    <w:link w:val="Heading3"/>
    <w:semiHidden/>
    <w:rsid w:val="000339E9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BodyText3">
    <w:name w:val="Body Text 3"/>
    <w:basedOn w:val="Normal"/>
    <w:link w:val="BodyText3Char"/>
    <w:unhideWhenUsed/>
    <w:rsid w:val="000339E9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0339E9"/>
    <w:rPr>
      <w:sz w:val="16"/>
      <w:szCs w:val="16"/>
    </w:rPr>
  </w:style>
  <w:style w:type="paragraph" w:styleId="BodyText">
    <w:name w:val="Body Text"/>
    <w:basedOn w:val="Normal"/>
    <w:rsid w:val="00180712"/>
    <w:pPr>
      <w:spacing w:after="120"/>
    </w:pPr>
  </w:style>
  <w:style w:type="table" w:styleId="TableGrid">
    <w:name w:val="Table Grid"/>
    <w:basedOn w:val="TableNormal"/>
    <w:rsid w:val="00180712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D4DF9"/>
    <w:pPr>
      <w:widowControl w:val="0"/>
      <w:suppressAutoHyphens/>
      <w:autoSpaceDN w:val="0"/>
      <w:textAlignment w:val="baseline"/>
    </w:pPr>
    <w:rPr>
      <w:rFonts w:eastAsia="SimSun" w:cs="Lucida Sans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C611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051"/>
    <w:rPr>
      <w:rFonts w:ascii="Cambria" w:eastAsia="MS Mincho" w:hAnsi="Cambria"/>
      <w:sz w:val="24"/>
      <w:szCs w:val="24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CF307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0339E9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6E5A01"/>
    <w:pPr>
      <w:keepNext/>
      <w:jc w:val="both"/>
      <w:outlineLvl w:val="3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F5CB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BF5CBB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D0008C"/>
    <w:rPr>
      <w:rFonts w:ascii="Tahoma" w:hAnsi="Tahoma" w:cs="Tahoma"/>
      <w:sz w:val="16"/>
      <w:szCs w:val="16"/>
    </w:rPr>
  </w:style>
  <w:style w:type="character" w:customStyle="1" w:styleId="Heading4Char">
    <w:name w:val="Heading 4 Char"/>
    <w:link w:val="Heading4"/>
    <w:semiHidden/>
    <w:rsid w:val="006E5A01"/>
    <w:rPr>
      <w:b/>
      <w:bCs/>
      <w:sz w:val="22"/>
      <w:szCs w:val="24"/>
      <w:lang w:val="en-GB"/>
    </w:rPr>
  </w:style>
  <w:style w:type="paragraph" w:styleId="BodyTextIndent3">
    <w:name w:val="Body Text Indent 3"/>
    <w:basedOn w:val="Normal"/>
    <w:link w:val="BodyTextIndent3Char"/>
    <w:unhideWhenUsed/>
    <w:rsid w:val="006E5A01"/>
    <w:pPr>
      <w:ind w:left="720" w:firstLine="720"/>
    </w:pPr>
    <w:rPr>
      <w:sz w:val="22"/>
    </w:rPr>
  </w:style>
  <w:style w:type="character" w:customStyle="1" w:styleId="BodyTextIndent3Char">
    <w:name w:val="Body Text Indent 3 Char"/>
    <w:link w:val="BodyTextIndent3"/>
    <w:rsid w:val="006E5A01"/>
    <w:rPr>
      <w:sz w:val="22"/>
      <w:szCs w:val="24"/>
      <w:lang w:val="en-GB"/>
    </w:rPr>
  </w:style>
  <w:style w:type="character" w:customStyle="1" w:styleId="Heading2Char">
    <w:name w:val="Heading 2 Char"/>
    <w:link w:val="Heading2"/>
    <w:semiHidden/>
    <w:rsid w:val="00CF3073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erChar">
    <w:name w:val="Header Char"/>
    <w:link w:val="Header"/>
    <w:rsid w:val="00CF3073"/>
    <w:rPr>
      <w:sz w:val="24"/>
      <w:szCs w:val="24"/>
      <w:lang w:val="en-GB"/>
    </w:rPr>
  </w:style>
  <w:style w:type="character" w:styleId="Hyperlink">
    <w:name w:val="Hyperlink"/>
    <w:unhideWhenUsed/>
    <w:rsid w:val="00EA22E7"/>
    <w:rPr>
      <w:color w:val="0000FF"/>
      <w:u w:val="single"/>
    </w:rPr>
  </w:style>
  <w:style w:type="paragraph" w:customStyle="1" w:styleId="Bullet">
    <w:name w:val="Bullet"/>
    <w:basedOn w:val="Normal"/>
    <w:rsid w:val="00EA22E7"/>
    <w:pPr>
      <w:numPr>
        <w:ilvl w:val="1"/>
        <w:numId w:val="1"/>
      </w:numPr>
    </w:pPr>
    <w:rPr>
      <w:rFonts w:ascii="Arial" w:hAnsi="Arial"/>
      <w:szCs w:val="20"/>
      <w:lang w:eastAsia="en-GB"/>
    </w:rPr>
  </w:style>
  <w:style w:type="character" w:customStyle="1" w:styleId="Heading3Char">
    <w:name w:val="Heading 3 Char"/>
    <w:link w:val="Heading3"/>
    <w:semiHidden/>
    <w:rsid w:val="000339E9"/>
    <w:rPr>
      <w:rFonts w:ascii="Cambria" w:eastAsia="Times New Roman" w:hAnsi="Cambria" w:cs="Times New Roman"/>
      <w:b/>
      <w:bCs/>
      <w:sz w:val="26"/>
      <w:szCs w:val="26"/>
      <w:lang w:val="en-GB"/>
    </w:rPr>
  </w:style>
  <w:style w:type="paragraph" w:styleId="BodyText3">
    <w:name w:val="Body Text 3"/>
    <w:basedOn w:val="Normal"/>
    <w:link w:val="BodyText3Char"/>
    <w:unhideWhenUsed/>
    <w:rsid w:val="000339E9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rsid w:val="000339E9"/>
    <w:rPr>
      <w:sz w:val="16"/>
      <w:szCs w:val="16"/>
    </w:rPr>
  </w:style>
  <w:style w:type="paragraph" w:styleId="BodyText">
    <w:name w:val="Body Text"/>
    <w:basedOn w:val="Normal"/>
    <w:rsid w:val="00180712"/>
    <w:pPr>
      <w:spacing w:after="120"/>
    </w:pPr>
  </w:style>
  <w:style w:type="table" w:styleId="TableGrid">
    <w:name w:val="Table Grid"/>
    <w:basedOn w:val="TableNormal"/>
    <w:rsid w:val="00180712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ED4DF9"/>
    <w:pPr>
      <w:widowControl w:val="0"/>
      <w:suppressAutoHyphens/>
      <w:autoSpaceDN w:val="0"/>
      <w:textAlignment w:val="baseline"/>
    </w:pPr>
    <w:rPr>
      <w:rFonts w:eastAsia="SimSun" w:cs="Lucida Sans"/>
      <w:kern w:val="3"/>
      <w:sz w:val="24"/>
      <w:szCs w:val="24"/>
      <w:lang w:eastAsia="zh-CN" w:bidi="hi-IN"/>
    </w:rPr>
  </w:style>
  <w:style w:type="paragraph" w:styleId="ListParagraph">
    <w:name w:val="List Paragraph"/>
    <w:basedOn w:val="Normal"/>
    <w:uiPriority w:val="34"/>
    <w:qFormat/>
    <w:rsid w:val="00C6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3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7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2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School%20Administration\Teaching%20School\Teaching%20School%20Letter%20heads%20and%20Logos\Innovation%20Teaching%20School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6D171-46D2-4010-BB4A-DCA40E941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Innovation Teaching School Letterhead</Template>
  <TotalTime>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</vt:lpstr>
    </vt:vector>
  </TitlesOfParts>
  <Company>The Ridgeway Community School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</dc:title>
  <dc:creator>Debra Ward</dc:creator>
  <cp:lastModifiedBy>Di Hodson</cp:lastModifiedBy>
  <cp:revision>2</cp:revision>
  <cp:lastPrinted>2015-11-11T16:48:00Z</cp:lastPrinted>
  <dcterms:created xsi:type="dcterms:W3CDTF">2015-11-12T10:26:00Z</dcterms:created>
  <dcterms:modified xsi:type="dcterms:W3CDTF">2015-11-12T10:26:00Z</dcterms:modified>
</cp:coreProperties>
</file>